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DB9285" w14:textId="77777777" w:rsidR="00AB0C9B" w:rsidRDefault="00BA6615" w:rsidP="000309B9">
      <w:pPr>
        <w:rPr>
          <w:b/>
        </w:rPr>
      </w:pPr>
      <w:r>
        <w:rPr>
          <w:b/>
        </w:rPr>
        <w:t xml:space="preserve">           </w:t>
      </w:r>
    </w:p>
    <w:p w14:paraId="5390B741" w14:textId="77777777" w:rsidR="000309B9" w:rsidRDefault="00AB0C9B" w:rsidP="000309B9">
      <w:pPr>
        <w:rPr>
          <w:b/>
        </w:rPr>
      </w:pPr>
      <w:r>
        <w:rPr>
          <w:b/>
        </w:rPr>
        <w:t xml:space="preserve">                </w:t>
      </w:r>
      <w:r w:rsidR="00BA6615">
        <w:rPr>
          <w:b/>
        </w:rPr>
        <w:t xml:space="preserve"> CONSENT FOR </w:t>
      </w:r>
      <w:proofErr w:type="gramStart"/>
      <w:r w:rsidR="00BA6615">
        <w:rPr>
          <w:b/>
        </w:rPr>
        <w:t>RELEASE</w:t>
      </w:r>
      <w:r w:rsidR="00B26763">
        <w:rPr>
          <w:b/>
        </w:rPr>
        <w:t xml:space="preserve"> </w:t>
      </w:r>
      <w:r w:rsidR="00BA6615">
        <w:rPr>
          <w:b/>
        </w:rPr>
        <w:t xml:space="preserve"> OF</w:t>
      </w:r>
      <w:proofErr w:type="gramEnd"/>
      <w:r w:rsidR="00BA6615">
        <w:rPr>
          <w:b/>
        </w:rPr>
        <w:t xml:space="preserve"> CONFIDENTIAL INFORMATION</w:t>
      </w:r>
    </w:p>
    <w:p w14:paraId="71D328A1" w14:textId="77777777" w:rsidR="00BA6615" w:rsidRDefault="00BA6615" w:rsidP="000309B9">
      <w:pPr>
        <w:rPr>
          <w:b/>
        </w:rPr>
      </w:pPr>
    </w:p>
    <w:p w14:paraId="4CCA9788" w14:textId="77777777" w:rsidR="00BA6615" w:rsidRDefault="00BA6615" w:rsidP="000309B9">
      <w:pPr>
        <w:rPr>
          <w:b/>
        </w:rPr>
      </w:pPr>
    </w:p>
    <w:p w14:paraId="13241DBE" w14:textId="77777777" w:rsidR="00BA6615" w:rsidRDefault="00BA6615" w:rsidP="000309B9">
      <w:r>
        <w:t>I</w:t>
      </w:r>
      <w:r>
        <w:rPr>
          <w:b/>
        </w:rPr>
        <w:t xml:space="preserve">, _______________________________________________________________, </w:t>
      </w:r>
      <w:r>
        <w:t>authorize Christi Carver to exchange information verbally or in writing with the following person or facility:</w:t>
      </w:r>
    </w:p>
    <w:p w14:paraId="6B95B3A0" w14:textId="77777777" w:rsidR="00BA6615" w:rsidRDefault="00BA6615" w:rsidP="000309B9"/>
    <w:p w14:paraId="6918E467" w14:textId="77777777" w:rsidR="00BA6615" w:rsidRDefault="00BA6615" w:rsidP="000309B9">
      <w:r>
        <w:t xml:space="preserve">Name: </w:t>
      </w:r>
    </w:p>
    <w:p w14:paraId="7AFF372E" w14:textId="77777777" w:rsidR="00BA6615" w:rsidRDefault="00BA6615" w:rsidP="000309B9"/>
    <w:p w14:paraId="2BF4D1E7" w14:textId="77777777" w:rsidR="00BA6615" w:rsidRDefault="00BA6615" w:rsidP="000309B9">
      <w:r>
        <w:t>Address:</w:t>
      </w:r>
    </w:p>
    <w:p w14:paraId="6A255DDD" w14:textId="77777777" w:rsidR="00BA6615" w:rsidRDefault="00BA6615" w:rsidP="000309B9"/>
    <w:p w14:paraId="368EC40C" w14:textId="77777777" w:rsidR="00BA6615" w:rsidRDefault="00BA6615" w:rsidP="000309B9">
      <w:r>
        <w:t xml:space="preserve">Telephone or Fax: </w:t>
      </w:r>
    </w:p>
    <w:p w14:paraId="1E03D541" w14:textId="77777777" w:rsidR="00BA6615" w:rsidRDefault="00BA6615" w:rsidP="000309B9"/>
    <w:p w14:paraId="1418F0BD" w14:textId="77777777" w:rsidR="00AB0C9B" w:rsidRDefault="00637A8E" w:rsidP="000309B9">
      <w:r>
        <w:t>I auth</w:t>
      </w:r>
      <w:r w:rsidR="00FA4D00">
        <w:t>orize the release of my</w:t>
      </w:r>
      <w:r>
        <w:t xml:space="preserve"> health record</w:t>
      </w:r>
      <w:r w:rsidR="004B7DB3">
        <w:t>, (required by the Health Insurance Portability and Accounta</w:t>
      </w:r>
      <w:r w:rsidR="00FA4D00">
        <w:t xml:space="preserve">bility Act) or with the exception of the following information: 1. Mental Health </w:t>
      </w:r>
      <w:proofErr w:type="gramStart"/>
      <w:r w:rsidR="00FA4D00">
        <w:t>records  2</w:t>
      </w:r>
      <w:proofErr w:type="gramEnd"/>
      <w:r w:rsidR="00FA4D00">
        <w:t xml:space="preserve">. Alcohol or drug </w:t>
      </w:r>
      <w:proofErr w:type="gramStart"/>
      <w:r w:rsidR="00FA4D00">
        <w:t>treatment  3</w:t>
      </w:r>
      <w:proofErr w:type="gramEnd"/>
      <w:r w:rsidR="00FA4D00">
        <w:t>.  Other, (please specify) ____________________________________________________________________</w:t>
      </w:r>
    </w:p>
    <w:p w14:paraId="1BD83923" w14:textId="77777777" w:rsidR="00AB0C9B" w:rsidRDefault="00AB0C9B" w:rsidP="000309B9"/>
    <w:p w14:paraId="5114A937" w14:textId="77777777" w:rsidR="00BA6615" w:rsidRDefault="00AB0C9B" w:rsidP="000309B9">
      <w:r>
        <w:t>The authorization for release o</w:t>
      </w:r>
      <w:r w:rsidR="00FA4D00">
        <w:t xml:space="preserve">f information </w:t>
      </w:r>
      <w:r>
        <w:t>of healthca</w:t>
      </w:r>
      <w:r w:rsidR="00410527">
        <w:t>re will be in effect until _______________________(date or event), at which time this authorization expires.</w:t>
      </w:r>
    </w:p>
    <w:p w14:paraId="20AC70FC" w14:textId="77777777" w:rsidR="00637A8E" w:rsidRDefault="00637A8E" w:rsidP="00637A8E"/>
    <w:p w14:paraId="12772A66" w14:textId="77777777" w:rsidR="00637A8E" w:rsidRDefault="00637A8E" w:rsidP="00637A8E">
      <w:r>
        <w:t xml:space="preserve">I understand I have the right to revoke this authorization, in writing, at any time. </w:t>
      </w:r>
    </w:p>
    <w:p w14:paraId="00A23D09" w14:textId="77777777" w:rsidR="00410527" w:rsidRDefault="00410527" w:rsidP="000309B9"/>
    <w:p w14:paraId="6B0C3BAA" w14:textId="77777777" w:rsidR="00410527" w:rsidRDefault="00637A8E" w:rsidP="000309B9">
      <w:proofErr w:type="gramStart"/>
      <w:r>
        <w:t>This medical information may be used by the person I authorize for medical treatment or consultation and for billing or claims payment</w:t>
      </w:r>
      <w:proofErr w:type="gramEnd"/>
      <w:r>
        <w:t>.</w:t>
      </w:r>
    </w:p>
    <w:p w14:paraId="4F59C7D8" w14:textId="77777777" w:rsidR="00637A8E" w:rsidRDefault="00637A8E" w:rsidP="000309B9"/>
    <w:p w14:paraId="42547BD1" w14:textId="77777777" w:rsidR="00637A8E" w:rsidRDefault="00637A8E" w:rsidP="000309B9">
      <w:r>
        <w:t>I understand that my treatment, payment or eligibility for benefits will not be conditioned on whether I sign this authorization.</w:t>
      </w:r>
    </w:p>
    <w:p w14:paraId="3E1ECC4E" w14:textId="77777777" w:rsidR="00B26763" w:rsidRDefault="00B26763" w:rsidP="000309B9"/>
    <w:p w14:paraId="3E909BD6" w14:textId="77777777" w:rsidR="00B26763" w:rsidRDefault="00B26763" w:rsidP="000309B9">
      <w:r>
        <w:t xml:space="preserve">I understand I have the right to view more </w:t>
      </w:r>
      <w:proofErr w:type="gramStart"/>
      <w:r>
        <w:t>explicit  HIPAA</w:t>
      </w:r>
      <w:proofErr w:type="gramEnd"/>
      <w:r>
        <w:t xml:space="preserve"> privacy information, extracted from a government website, on Christi Carver’s web site or by asking to see a copy in the office. </w:t>
      </w:r>
    </w:p>
    <w:p w14:paraId="4CB72FDE" w14:textId="77777777" w:rsidR="00637A8E" w:rsidRDefault="00637A8E" w:rsidP="000309B9"/>
    <w:p w14:paraId="2AB42A4C" w14:textId="77777777" w:rsidR="00637A8E" w:rsidRDefault="00637A8E" w:rsidP="000309B9"/>
    <w:p w14:paraId="5CC7667F" w14:textId="77777777" w:rsidR="00637A8E" w:rsidRDefault="00F47B29" w:rsidP="000309B9">
      <w:proofErr w:type="spellStart"/>
      <w:r>
        <w:t>Signature_________________________________________________date</w:t>
      </w:r>
      <w:proofErr w:type="spellEnd"/>
    </w:p>
    <w:p w14:paraId="68B3FB83" w14:textId="77777777" w:rsidR="00F47B29" w:rsidRDefault="00F47B29" w:rsidP="000309B9"/>
    <w:p w14:paraId="5BC4C793" w14:textId="77777777" w:rsidR="00F47B29" w:rsidRDefault="00F47B29" w:rsidP="000309B9">
      <w:r>
        <w:t>Printed name______________________________________________date</w:t>
      </w:r>
    </w:p>
    <w:p w14:paraId="27293D54" w14:textId="77777777" w:rsidR="00637A8E" w:rsidRDefault="00637A8E" w:rsidP="000309B9"/>
    <w:p w14:paraId="74227AB5" w14:textId="77777777" w:rsidR="00637A8E" w:rsidRDefault="00637A8E" w:rsidP="000309B9"/>
    <w:p w14:paraId="69CA5E9F" w14:textId="77777777" w:rsidR="00637A8E" w:rsidRDefault="00637A8E" w:rsidP="000309B9"/>
    <w:p w14:paraId="139CF71F" w14:textId="77777777" w:rsidR="00AB0C9B" w:rsidRDefault="00AB0C9B" w:rsidP="000309B9"/>
    <w:p w14:paraId="07C10F52" w14:textId="77777777" w:rsidR="00AB0C9B" w:rsidRDefault="00AB0C9B" w:rsidP="000309B9"/>
    <w:p w14:paraId="147572F7" w14:textId="77777777" w:rsidR="00AB0C9B" w:rsidRDefault="00AB0C9B" w:rsidP="000309B9"/>
    <w:p w14:paraId="78C82DB7" w14:textId="77777777" w:rsidR="00AB0C9B" w:rsidRDefault="00AB0C9B" w:rsidP="000309B9"/>
    <w:p w14:paraId="328ECA54" w14:textId="77777777" w:rsidR="00AB0C9B" w:rsidRDefault="00AB0C9B" w:rsidP="000309B9"/>
    <w:p w14:paraId="2AF4D44E" w14:textId="77777777" w:rsidR="00AB0C9B" w:rsidRDefault="00AB0C9B" w:rsidP="000309B9"/>
    <w:p w14:paraId="0D817B5F" w14:textId="77777777" w:rsidR="00AB0C9B" w:rsidRDefault="00AB0C9B" w:rsidP="000309B9"/>
    <w:p w14:paraId="3B66A67B" w14:textId="77777777" w:rsidR="00AB0C9B" w:rsidRDefault="00AB0C9B" w:rsidP="000309B9"/>
    <w:p w14:paraId="6C0D94A6" w14:textId="77777777" w:rsidR="00AB0C9B" w:rsidRDefault="00AB0C9B" w:rsidP="000309B9"/>
    <w:p w14:paraId="600C8795" w14:textId="77777777" w:rsidR="00AB0C9B" w:rsidRDefault="00AB0C9B" w:rsidP="000309B9"/>
    <w:p w14:paraId="5BBA52E4" w14:textId="77777777" w:rsidR="00AB0C9B" w:rsidRDefault="00AB0C9B" w:rsidP="000309B9"/>
    <w:p w14:paraId="160AE706" w14:textId="77777777" w:rsidR="00AB0C9B" w:rsidRDefault="00AB0C9B" w:rsidP="000309B9"/>
    <w:p w14:paraId="3B4D7DC3" w14:textId="77777777" w:rsidR="00AB0C9B" w:rsidRDefault="00AB0C9B" w:rsidP="000309B9"/>
    <w:p w14:paraId="26DE7E9A" w14:textId="77777777" w:rsidR="00AB0C9B" w:rsidRDefault="00AB0C9B" w:rsidP="000309B9"/>
    <w:p w14:paraId="40ABAED7" w14:textId="77777777" w:rsidR="00AB0C9B" w:rsidRDefault="00AB0C9B" w:rsidP="000309B9"/>
    <w:p w14:paraId="155F403B" w14:textId="77777777" w:rsidR="000309B9" w:rsidRPr="000309B9" w:rsidRDefault="000309B9" w:rsidP="000309B9">
      <w:pPr>
        <w:pStyle w:val="Heading1"/>
      </w:pPr>
      <w:bookmarkStart w:id="0" w:name="_GoBack"/>
      <w:bookmarkEnd w:id="0"/>
    </w:p>
    <w:sectPr w:rsidR="000309B9" w:rsidRPr="000309B9" w:rsidSect="00263FF3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30D4FA" w14:textId="77777777" w:rsidR="00FA4D00" w:rsidRDefault="00FA4D00" w:rsidP="00F9431E">
      <w:r>
        <w:separator/>
      </w:r>
    </w:p>
  </w:endnote>
  <w:endnote w:type="continuationSeparator" w:id="0">
    <w:p w14:paraId="019CD5BA" w14:textId="77777777" w:rsidR="00FA4D00" w:rsidRDefault="00FA4D00" w:rsidP="00F94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2FCDE9" w14:textId="77777777" w:rsidR="00FA4D00" w:rsidRDefault="00FA4D00" w:rsidP="00F9431E">
      <w:r>
        <w:separator/>
      </w:r>
    </w:p>
  </w:footnote>
  <w:footnote w:type="continuationSeparator" w:id="0">
    <w:p w14:paraId="02006E73" w14:textId="77777777" w:rsidR="00FA4D00" w:rsidRDefault="00FA4D00" w:rsidP="00F9431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F94B66" w14:textId="77777777" w:rsidR="00FA4D00" w:rsidRPr="00A909AB" w:rsidRDefault="00FA4D00" w:rsidP="00A909AB">
    <w:pPr>
      <w:pStyle w:val="IntenseQuote"/>
      <w:pBdr>
        <w:bottom w:val="none" w:sz="0" w:space="0" w:color="auto"/>
      </w:pBdr>
      <w:ind w:left="0"/>
      <w:jc w:val="center"/>
      <w:rPr>
        <w:rFonts w:asciiTheme="majorHAnsi" w:hAnsiTheme="majorHAnsi"/>
        <w:b w:val="0"/>
        <w:i w:val="0"/>
        <w:szCs w:val="28"/>
      </w:rPr>
    </w:pPr>
    <w:r w:rsidRPr="00D55695">
      <w:rPr>
        <w:rStyle w:val="IntenseEmphasis"/>
        <w:rFonts w:asciiTheme="majorHAnsi" w:hAnsiTheme="majorHAnsi"/>
        <w:i w:val="0"/>
        <w:sz w:val="32"/>
        <w:szCs w:val="40"/>
      </w:rPr>
      <w:t>Christi Carver</w:t>
    </w:r>
    <w:r w:rsidRPr="00D55695">
      <w:rPr>
        <w:sz w:val="20"/>
      </w:rPr>
      <w:br/>
    </w:r>
    <w:r w:rsidRPr="00D55695">
      <w:rPr>
        <w:rFonts w:asciiTheme="majorHAnsi" w:hAnsiTheme="majorHAnsi"/>
        <w:b w:val="0"/>
        <w:i w:val="0"/>
        <w:szCs w:val="28"/>
      </w:rPr>
      <w:t>Clinical Nurse Specialist, Board Certified in Adult Psychiatric Nurs</w:t>
    </w:r>
    <w:r>
      <w:rPr>
        <w:rFonts w:asciiTheme="majorHAnsi" w:hAnsiTheme="majorHAnsi"/>
        <w:b w:val="0"/>
        <w:i w:val="0"/>
        <w:szCs w:val="28"/>
      </w:rPr>
      <w:t>ing</w:t>
    </w:r>
    <w:r>
      <w:rPr>
        <w:rFonts w:asciiTheme="majorHAnsi" w:hAnsiTheme="majorHAnsi"/>
        <w:b w:val="0"/>
        <w:i w:val="0"/>
        <w:szCs w:val="28"/>
      </w:rPr>
      <w:br/>
    </w:r>
    <w:r>
      <w:rPr>
        <w:rFonts w:asciiTheme="majorHAnsi" w:hAnsiTheme="majorHAnsi"/>
        <w:b w:val="0"/>
        <w:i w:val="0"/>
      </w:rPr>
      <w:t>2217 Princess Anne S</w:t>
    </w:r>
    <w:r w:rsidRPr="00D55695">
      <w:rPr>
        <w:rFonts w:asciiTheme="majorHAnsi" w:hAnsiTheme="majorHAnsi"/>
        <w:b w:val="0"/>
        <w:i w:val="0"/>
      </w:rPr>
      <w:t>t</w:t>
    </w:r>
    <w:r w:rsidR="00B26763">
      <w:rPr>
        <w:rFonts w:asciiTheme="majorHAnsi" w:hAnsiTheme="majorHAnsi"/>
        <w:b w:val="0"/>
        <w:i w:val="0"/>
      </w:rPr>
      <w:t xml:space="preserve">.  </w:t>
    </w:r>
    <w:r>
      <w:rPr>
        <w:rFonts w:asciiTheme="majorHAnsi" w:hAnsiTheme="majorHAnsi"/>
        <w:b w:val="0"/>
        <w:i w:val="0"/>
      </w:rPr>
      <w:t xml:space="preserve"> Suite </w:t>
    </w:r>
    <w:proofErr w:type="gramStart"/>
    <w:r>
      <w:rPr>
        <w:rFonts w:asciiTheme="majorHAnsi" w:hAnsiTheme="majorHAnsi"/>
        <w:b w:val="0"/>
        <w:i w:val="0"/>
      </w:rPr>
      <w:t xml:space="preserve">322  </w:t>
    </w:r>
    <w:proofErr w:type="gramEnd"/>
    <w:r>
      <w:rPr>
        <w:rFonts w:asciiTheme="majorHAnsi" w:hAnsiTheme="majorHAnsi"/>
        <w:b w:val="0"/>
        <w:i w:val="0"/>
      </w:rPr>
      <w:sym w:font="Symbol" w:char="F0D7"/>
    </w:r>
    <w:r>
      <w:rPr>
        <w:rFonts w:asciiTheme="majorHAnsi" w:hAnsiTheme="majorHAnsi"/>
        <w:b w:val="0"/>
        <w:i w:val="0"/>
      </w:rPr>
      <w:t xml:space="preserve">  Fredericksburg, VA</w:t>
    </w:r>
    <w:r w:rsidRPr="00D55695">
      <w:rPr>
        <w:rFonts w:asciiTheme="majorHAnsi" w:hAnsiTheme="majorHAnsi"/>
        <w:b w:val="0"/>
        <w:i w:val="0"/>
      </w:rPr>
      <w:t xml:space="preserve"> 22401</w:t>
    </w:r>
    <w:r>
      <w:rPr>
        <w:b w:val="0"/>
        <w:i w:val="0"/>
      </w:rPr>
      <w:t xml:space="preserve">  </w:t>
    </w:r>
    <w:r>
      <w:rPr>
        <w:b w:val="0"/>
        <w:i w:val="0"/>
      </w:rPr>
      <w:sym w:font="Symbol" w:char="F0D7"/>
    </w:r>
    <w:r>
      <w:rPr>
        <w:b w:val="0"/>
        <w:i w:val="0"/>
      </w:rPr>
      <w:t xml:space="preserve">  </w:t>
    </w:r>
    <w:r w:rsidRPr="00D55695">
      <w:rPr>
        <w:rFonts w:asciiTheme="majorHAnsi" w:hAnsiTheme="majorHAnsi"/>
        <w:b w:val="0"/>
        <w:i w:val="0"/>
      </w:rPr>
      <w:t>540-370-4344</w:t>
    </w:r>
  </w:p>
  <w:p w14:paraId="0ECE74C7" w14:textId="77777777" w:rsidR="00FA4D00" w:rsidRDefault="00FA4D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615"/>
    <w:rsid w:val="000121C3"/>
    <w:rsid w:val="000309B9"/>
    <w:rsid w:val="00263FF3"/>
    <w:rsid w:val="00410527"/>
    <w:rsid w:val="004B7DB3"/>
    <w:rsid w:val="004F500F"/>
    <w:rsid w:val="005168C3"/>
    <w:rsid w:val="00637A8E"/>
    <w:rsid w:val="009950EC"/>
    <w:rsid w:val="00A909AB"/>
    <w:rsid w:val="00AB0C9B"/>
    <w:rsid w:val="00B26763"/>
    <w:rsid w:val="00BA6615"/>
    <w:rsid w:val="00D55695"/>
    <w:rsid w:val="00F47B29"/>
    <w:rsid w:val="00F9431E"/>
    <w:rsid w:val="00FA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0F5AE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5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9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950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50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995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0309B9"/>
  </w:style>
  <w:style w:type="paragraph" w:styleId="Subtitle">
    <w:name w:val="Subtitle"/>
    <w:basedOn w:val="Normal"/>
    <w:next w:val="Normal"/>
    <w:link w:val="SubtitleChar"/>
    <w:uiPriority w:val="11"/>
    <w:qFormat/>
    <w:rsid w:val="009950E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950EC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Hyperlink">
    <w:name w:val="Hyperlink"/>
    <w:basedOn w:val="DefaultParagraphFont"/>
    <w:uiPriority w:val="99"/>
    <w:unhideWhenUsed/>
    <w:rsid w:val="000309B9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309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0309B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Strong">
    <w:name w:val="Strong"/>
    <w:basedOn w:val="DefaultParagraphFont"/>
    <w:uiPriority w:val="22"/>
    <w:qFormat/>
    <w:rsid w:val="000309B9"/>
  </w:style>
  <w:style w:type="paragraph" w:styleId="IntenseQuote">
    <w:name w:val="Intense Quote"/>
    <w:basedOn w:val="Normal"/>
    <w:next w:val="Normal"/>
    <w:link w:val="IntenseQuoteChar"/>
    <w:uiPriority w:val="30"/>
    <w:qFormat/>
    <w:rsid w:val="000309B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9B9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F943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431E"/>
  </w:style>
  <w:style w:type="paragraph" w:styleId="Footer">
    <w:name w:val="footer"/>
    <w:basedOn w:val="Normal"/>
    <w:link w:val="FooterChar"/>
    <w:uiPriority w:val="99"/>
    <w:unhideWhenUsed/>
    <w:rsid w:val="00F943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31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0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5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9B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950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50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995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0309B9"/>
  </w:style>
  <w:style w:type="paragraph" w:styleId="Subtitle">
    <w:name w:val="Subtitle"/>
    <w:basedOn w:val="Normal"/>
    <w:next w:val="Normal"/>
    <w:link w:val="SubtitleChar"/>
    <w:uiPriority w:val="11"/>
    <w:qFormat/>
    <w:rsid w:val="009950E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950EC"/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styleId="Hyperlink">
    <w:name w:val="Hyperlink"/>
    <w:basedOn w:val="DefaultParagraphFont"/>
    <w:uiPriority w:val="99"/>
    <w:unhideWhenUsed/>
    <w:rsid w:val="000309B9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0309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uiPriority w:val="9"/>
    <w:rsid w:val="000309B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Strong">
    <w:name w:val="Strong"/>
    <w:basedOn w:val="DefaultParagraphFont"/>
    <w:uiPriority w:val="22"/>
    <w:qFormat/>
    <w:rsid w:val="000309B9"/>
  </w:style>
  <w:style w:type="paragraph" w:styleId="IntenseQuote">
    <w:name w:val="Intense Quote"/>
    <w:basedOn w:val="Normal"/>
    <w:next w:val="Normal"/>
    <w:link w:val="IntenseQuoteChar"/>
    <w:uiPriority w:val="30"/>
    <w:qFormat/>
    <w:rsid w:val="000309B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9B9"/>
    <w:rPr>
      <w:b/>
      <w:bCs/>
      <w:i/>
      <w:i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F9431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431E"/>
  </w:style>
  <w:style w:type="paragraph" w:styleId="Footer">
    <w:name w:val="footer"/>
    <w:basedOn w:val="Normal"/>
    <w:link w:val="FooterChar"/>
    <w:uiPriority w:val="99"/>
    <w:unhideWhenUsed/>
    <w:rsid w:val="00F9431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4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ccarver:Library:Application%20Support:Microsoft:Office:User%20Templates:My%20Templates:letterhead-n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letterhead-new.dotx</Template>
  <TotalTime>5</TotalTime>
  <Pages>2</Pages>
  <Words>220</Words>
  <Characters>1257</Characters>
  <Application>Microsoft Macintosh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 Carver</dc:creator>
  <cp:keywords/>
  <dc:description/>
  <cp:lastModifiedBy>Christi Carver</cp:lastModifiedBy>
  <cp:revision>3</cp:revision>
  <cp:lastPrinted>2016-12-20T21:20:00Z</cp:lastPrinted>
  <dcterms:created xsi:type="dcterms:W3CDTF">2016-08-10T18:54:00Z</dcterms:created>
  <dcterms:modified xsi:type="dcterms:W3CDTF">2016-12-20T21:23:00Z</dcterms:modified>
</cp:coreProperties>
</file>